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23" w:rsidRPr="00E7480A" w:rsidRDefault="00EE6117" w:rsidP="00EE6117">
      <w:pPr>
        <w:pStyle w:val="StyleRight"/>
        <w:tabs>
          <w:tab w:val="left" w:pos="3480"/>
          <w:tab w:val="right" w:pos="9070"/>
        </w:tabs>
        <w:jc w:val="left"/>
        <w:rPr>
          <w:color w:val="777777"/>
          <w:sz w:val="22"/>
          <w:szCs w:val="22"/>
        </w:rPr>
      </w:pPr>
      <w:r w:rsidRPr="00E7480A">
        <w:rPr>
          <w:color w:val="777777"/>
          <w:sz w:val="22"/>
          <w:szCs w:val="22"/>
        </w:rPr>
        <w:tab/>
      </w:r>
      <w:r w:rsidRPr="00E7480A">
        <w:rPr>
          <w:color w:val="777777"/>
          <w:sz w:val="22"/>
          <w:szCs w:val="22"/>
        </w:rPr>
        <w:tab/>
      </w:r>
    </w:p>
    <w:p w:rsidR="00EE6117" w:rsidRPr="00E7480A" w:rsidRDefault="00E7480A" w:rsidP="00EE6117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sv-SE"/>
        </w:rPr>
        <w:drawing>
          <wp:inline distT="0" distB="0" distL="0" distR="0">
            <wp:extent cx="1952625" cy="1583725"/>
            <wp:effectExtent l="0" t="0" r="0" b="0"/>
            <wp:docPr id="1" name="Bild 1" descr="NY_SN-vapen stora_färg_tran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Y_SN-vapen stora_färg_trans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07" cy="159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864" w:rsidRPr="006C59F4" w:rsidRDefault="00A452D9" w:rsidP="00EE6117">
      <w:pPr>
        <w:jc w:val="center"/>
        <w:rPr>
          <w:sz w:val="18"/>
        </w:rPr>
      </w:pPr>
      <w:r w:rsidRPr="006C59F4">
        <w:rPr>
          <w:sz w:val="36"/>
          <w:szCs w:val="40"/>
        </w:rPr>
        <w:t>Härmed utlyses</w:t>
      </w:r>
      <w:r w:rsidR="00F51AB1">
        <w:rPr>
          <w:sz w:val="36"/>
          <w:szCs w:val="40"/>
        </w:rPr>
        <w:t xml:space="preserve"> </w:t>
      </w:r>
      <w:r w:rsidR="00595F49">
        <w:rPr>
          <w:sz w:val="36"/>
          <w:szCs w:val="40"/>
        </w:rPr>
        <w:t>2</w:t>
      </w:r>
      <w:r w:rsidR="002F0DBB">
        <w:rPr>
          <w:sz w:val="36"/>
          <w:szCs w:val="40"/>
        </w:rPr>
        <w:t xml:space="preserve">st. </w:t>
      </w:r>
      <w:r w:rsidR="00E83D4D" w:rsidRPr="006C59F4">
        <w:rPr>
          <w:sz w:val="36"/>
          <w:szCs w:val="40"/>
        </w:rPr>
        <w:t>post</w:t>
      </w:r>
      <w:r w:rsidR="006C59F4" w:rsidRPr="006C59F4">
        <w:rPr>
          <w:sz w:val="36"/>
          <w:szCs w:val="40"/>
        </w:rPr>
        <w:t>er</w:t>
      </w:r>
      <w:r w:rsidR="00AE45F4" w:rsidRPr="006C59F4">
        <w:rPr>
          <w:sz w:val="36"/>
          <w:szCs w:val="40"/>
        </w:rPr>
        <w:t xml:space="preserve"> för </w:t>
      </w:r>
      <w:r w:rsidR="00285430">
        <w:rPr>
          <w:sz w:val="36"/>
          <w:szCs w:val="40"/>
        </w:rPr>
        <w:t>hösten</w:t>
      </w:r>
      <w:r w:rsidR="000B03FC">
        <w:rPr>
          <w:sz w:val="36"/>
          <w:szCs w:val="40"/>
        </w:rPr>
        <w:t xml:space="preserve"> 2026</w:t>
      </w:r>
      <w:r w:rsidR="006C59F4" w:rsidRPr="006C59F4">
        <w:rPr>
          <w:sz w:val="36"/>
          <w:szCs w:val="40"/>
        </w:rPr>
        <w:t xml:space="preserve"> som </w:t>
      </w:r>
    </w:p>
    <w:p w:rsidR="000113B6" w:rsidRPr="002F0DBB" w:rsidRDefault="00DE74AB" w:rsidP="000F4929">
      <w:pPr>
        <w:pStyle w:val="Rubrik1"/>
        <w:spacing w:line="240" w:lineRule="auto"/>
        <w:jc w:val="center"/>
        <w:rPr>
          <w:rFonts w:cs="Garamond-Antiqua"/>
          <w:sz w:val="72"/>
          <w:szCs w:val="72"/>
          <w:lang w:eastAsia="sv-SE"/>
        </w:rPr>
      </w:pPr>
      <w:r w:rsidRPr="002F0DBB">
        <w:rPr>
          <w:b/>
          <w:sz w:val="72"/>
          <w:szCs w:val="72"/>
        </w:rPr>
        <w:t>M</w:t>
      </w:r>
      <w:r w:rsidR="006C59F4" w:rsidRPr="002F0DBB">
        <w:rPr>
          <w:b/>
          <w:sz w:val="72"/>
          <w:szCs w:val="72"/>
        </w:rPr>
        <w:t xml:space="preserve">edlem i </w:t>
      </w:r>
      <w:r w:rsidR="00312CB4" w:rsidRPr="002F0DBB">
        <w:rPr>
          <w:b/>
          <w:sz w:val="72"/>
          <w:szCs w:val="72"/>
        </w:rPr>
        <w:t>trygg</w:t>
      </w:r>
      <w:r w:rsidR="006C59F4" w:rsidRPr="002F0DBB">
        <w:rPr>
          <w:b/>
          <w:sz w:val="72"/>
          <w:szCs w:val="72"/>
        </w:rPr>
        <w:t>hetsgruppen</w:t>
      </w:r>
    </w:p>
    <w:p w:rsidR="00056BC8" w:rsidRPr="003F7903" w:rsidRDefault="002F0DBB" w:rsidP="003F7903">
      <w:pPr>
        <w:pStyle w:val="Default"/>
        <w:spacing w:line="360" w:lineRule="auto"/>
        <w:jc w:val="both"/>
      </w:pPr>
      <w:r>
        <w:br/>
      </w:r>
      <w:r w:rsidR="00312CB4">
        <w:t>Trygg</w:t>
      </w:r>
      <w:r w:rsidR="005E7F43" w:rsidRPr="003F7903">
        <w:t>hetsgruppen arbetar med</w:t>
      </w:r>
      <w:r w:rsidR="006C59F4" w:rsidRPr="003F7903">
        <w:t xml:space="preserve"> att kartlägga och identifiera områden där nationens jäm</w:t>
      </w:r>
      <w:r w:rsidR="00F24087" w:rsidRPr="003F7903">
        <w:t>lik</w:t>
      </w:r>
      <w:r w:rsidR="006C59F4" w:rsidRPr="003F7903">
        <w:t>hetsarbete kan utvecklas, samt planera</w:t>
      </w:r>
      <w:r w:rsidR="005E7F43" w:rsidRPr="003F7903">
        <w:t>r</w:t>
      </w:r>
      <w:r w:rsidR="006C59F4" w:rsidRPr="003F7903">
        <w:t xml:space="preserve"> </w:t>
      </w:r>
      <w:r w:rsidR="005E7F43" w:rsidRPr="003F7903">
        <w:t>och genomför</w:t>
      </w:r>
      <w:r w:rsidR="006C59F4" w:rsidRPr="003F7903">
        <w:t xml:space="preserve"> förändring av dessa områden. </w:t>
      </w:r>
      <w:r w:rsidR="005201E3" w:rsidRPr="003F7903">
        <w:t xml:space="preserve">Vi ser gärna </w:t>
      </w:r>
      <w:r w:rsidR="00C225E3" w:rsidRPr="003F7903">
        <w:t>stor variation i</w:t>
      </w:r>
      <w:r w:rsidR="005201E3" w:rsidRPr="003F7903">
        <w:t xml:space="preserve"> medlemmarna</w:t>
      </w:r>
      <w:r w:rsidR="00C225E3" w:rsidRPr="003F7903">
        <w:t>s</w:t>
      </w:r>
      <w:r w:rsidR="005201E3" w:rsidRPr="003F7903">
        <w:t xml:space="preserve"> tidigare </w:t>
      </w:r>
      <w:r w:rsidR="00C225E3" w:rsidRPr="003F7903">
        <w:t>nationsengagemang</w:t>
      </w:r>
      <w:r w:rsidR="005201E3" w:rsidRPr="003F7903">
        <w:t xml:space="preserve"> samt att gruppen består av en jämn könsfördelning</w:t>
      </w:r>
      <w:r w:rsidR="00B333C3" w:rsidRPr="003F7903">
        <w:t>.</w:t>
      </w:r>
      <w:r w:rsidR="007B08B5" w:rsidRPr="003F7903">
        <w:t xml:space="preserve"> </w:t>
      </w:r>
      <w:r w:rsidR="005E7F43" w:rsidRPr="003F7903">
        <w:t>Särskilt m</w:t>
      </w:r>
      <w:r w:rsidR="00C225E3" w:rsidRPr="003F7903">
        <w:t xml:space="preserve">eriterande är kunskap inom </w:t>
      </w:r>
      <w:r w:rsidR="005E7F43" w:rsidRPr="003F7903">
        <w:t xml:space="preserve">likabehandlingsarbete </w:t>
      </w:r>
      <w:r w:rsidR="00C225E3" w:rsidRPr="003F7903">
        <w:t>för att motverka diskriminering utifrån etnisk t</w:t>
      </w:r>
      <w:r w:rsidR="005E7F43" w:rsidRPr="003F7903">
        <w:t>illhörighet</w:t>
      </w:r>
      <w:r w:rsidR="00C225E3" w:rsidRPr="003F7903">
        <w:t xml:space="preserve"> </w:t>
      </w:r>
      <w:r w:rsidR="005E7F43" w:rsidRPr="003F7903">
        <w:t xml:space="preserve">och </w:t>
      </w:r>
      <w:r w:rsidR="00C225E3" w:rsidRPr="003F7903">
        <w:t>funktionalitet</w:t>
      </w:r>
      <w:r w:rsidR="005E7F43" w:rsidRPr="003F7903">
        <w:t>.</w:t>
      </w:r>
      <w:r w:rsidR="00C225E3" w:rsidRPr="003F7903">
        <w:t xml:space="preserve"> </w:t>
      </w:r>
      <w:r w:rsidR="00D52139" w:rsidRPr="003F7903">
        <w:t xml:space="preserve">Det finns stort utrymme för nya, kreativa idéer och det finns stor variation i tänkbara arbetsuppgifter. </w:t>
      </w:r>
      <w:r w:rsidR="00312CB4">
        <w:t>Trygg</w:t>
      </w:r>
      <w:r w:rsidR="0090653A" w:rsidRPr="003F7903">
        <w:t>hetsgruppen har möte minst två gånger per månad</w:t>
      </w:r>
      <w:r w:rsidR="00DB4E7B">
        <w:t xml:space="preserve"> och man uppmuntras även arbeta som trygghetsvärd under våra klubbar</w:t>
      </w:r>
      <w:r w:rsidR="0090653A" w:rsidRPr="003F7903">
        <w:t xml:space="preserve">. </w:t>
      </w:r>
      <w:r w:rsidR="00501D60" w:rsidRPr="003F7903">
        <w:t xml:space="preserve">Posten berättigar till brytleg. </w:t>
      </w:r>
      <w:r w:rsidR="003F7903" w:rsidRPr="003F7903">
        <w:t>Posterna tillsätts av förste kurator och arbetsledaren.</w:t>
      </w:r>
      <w:r w:rsidR="003F7903">
        <w:t xml:space="preserve"> </w:t>
      </w:r>
      <w:r w:rsidR="003F7903" w:rsidRPr="003F7903">
        <w:t>Kontakta förste kurator vid eventuella frågor via 1q@snerikes.se</w:t>
      </w:r>
      <w:r w:rsidR="00D52139" w:rsidRPr="003F7903">
        <w:t xml:space="preserve">. </w:t>
      </w:r>
    </w:p>
    <w:p w:rsidR="00D52139" w:rsidRPr="003F7903" w:rsidRDefault="00D52139" w:rsidP="003F7903">
      <w:pPr>
        <w:jc w:val="both"/>
        <w:rPr>
          <w:sz w:val="24"/>
          <w:szCs w:val="24"/>
        </w:rPr>
      </w:pPr>
    </w:p>
    <w:p w:rsidR="00B333C3" w:rsidRPr="003F7903" w:rsidRDefault="003A22B4" w:rsidP="003F7903">
      <w:pPr>
        <w:jc w:val="both"/>
        <w:rPr>
          <w:sz w:val="24"/>
          <w:szCs w:val="24"/>
        </w:rPr>
      </w:pPr>
      <w:r w:rsidRPr="003F7903">
        <w:rPr>
          <w:sz w:val="24"/>
          <w:szCs w:val="24"/>
        </w:rPr>
        <w:t xml:space="preserve">Ansökan </w:t>
      </w:r>
      <w:r w:rsidR="007078C1" w:rsidRPr="003F7903">
        <w:rPr>
          <w:sz w:val="24"/>
          <w:szCs w:val="24"/>
        </w:rPr>
        <w:t xml:space="preserve">sker på särskild blankett och </w:t>
      </w:r>
      <w:r w:rsidRPr="003F7903">
        <w:rPr>
          <w:sz w:val="24"/>
          <w:szCs w:val="24"/>
        </w:rPr>
        <w:t>ska vara förste kurator tillhanda via</w:t>
      </w:r>
      <w:r w:rsidR="00F51AB1" w:rsidRPr="003F7903">
        <w:rPr>
          <w:sz w:val="24"/>
          <w:szCs w:val="24"/>
        </w:rPr>
        <w:t xml:space="preserve"> </w:t>
      </w:r>
      <w:r w:rsidR="00D52139" w:rsidRPr="003F7903">
        <w:rPr>
          <w:sz w:val="24"/>
          <w:szCs w:val="24"/>
        </w:rPr>
        <w:t xml:space="preserve">1q@snerikes.se </w:t>
      </w:r>
      <w:r w:rsidR="00D52139" w:rsidRPr="003F7903">
        <w:rPr>
          <w:b/>
          <w:sz w:val="24"/>
          <w:szCs w:val="24"/>
        </w:rPr>
        <w:t>senast</w:t>
      </w:r>
      <w:r w:rsidR="00EC1AA0" w:rsidRPr="003F7903">
        <w:rPr>
          <w:b/>
          <w:sz w:val="24"/>
          <w:szCs w:val="24"/>
        </w:rPr>
        <w:t xml:space="preserve"> </w:t>
      </w:r>
      <w:r w:rsidR="00CD1A63">
        <w:rPr>
          <w:b/>
          <w:sz w:val="24"/>
          <w:szCs w:val="24"/>
        </w:rPr>
        <w:t xml:space="preserve"> den </w:t>
      </w:r>
      <w:r w:rsidR="00285430">
        <w:rPr>
          <w:b/>
          <w:sz w:val="24"/>
          <w:szCs w:val="24"/>
        </w:rPr>
        <w:t>7</w:t>
      </w:r>
      <w:bookmarkStart w:id="0" w:name="_GoBack"/>
      <w:bookmarkEnd w:id="0"/>
      <w:r w:rsidR="00285430">
        <w:rPr>
          <w:b/>
          <w:sz w:val="24"/>
          <w:szCs w:val="24"/>
        </w:rPr>
        <w:t xml:space="preserve"> september 2026</w:t>
      </w:r>
      <w:r w:rsidR="00D52139" w:rsidRPr="003F7903">
        <w:rPr>
          <w:sz w:val="24"/>
          <w:szCs w:val="24"/>
        </w:rPr>
        <w:t xml:space="preserve">. </w:t>
      </w:r>
    </w:p>
    <w:p w:rsidR="003F7903" w:rsidRPr="003F7903" w:rsidRDefault="003F7903" w:rsidP="00501D60">
      <w:pPr>
        <w:jc w:val="both"/>
        <w:rPr>
          <w:sz w:val="24"/>
          <w:szCs w:val="28"/>
        </w:rPr>
      </w:pPr>
    </w:p>
    <w:p w:rsidR="00BA2DC8" w:rsidRPr="00DE74AB" w:rsidRDefault="00BA2DC8" w:rsidP="00501D60">
      <w:pPr>
        <w:jc w:val="both"/>
        <w:rPr>
          <w:sz w:val="28"/>
          <w:szCs w:val="28"/>
        </w:rPr>
      </w:pPr>
    </w:p>
    <w:p w:rsidR="00396FBA" w:rsidRDefault="00285430" w:rsidP="00E7480A">
      <w:pPr>
        <w:autoSpaceDE w:val="0"/>
        <w:autoSpaceDN w:val="0"/>
        <w:adjustRightInd w:val="0"/>
        <w:jc w:val="center"/>
        <w:rPr>
          <w:rFonts w:cs="Garamond-Antiqua"/>
          <w:sz w:val="22"/>
          <w:szCs w:val="22"/>
          <w:lang w:eastAsia="sv-SE"/>
        </w:rPr>
      </w:pPr>
      <w:r>
        <w:rPr>
          <w:rFonts w:cs="Garamond-Antiqua"/>
          <w:sz w:val="22"/>
          <w:szCs w:val="22"/>
          <w:lang w:eastAsia="sv-SE"/>
        </w:rPr>
        <w:t>Josefine Åhlund</w:t>
      </w:r>
    </w:p>
    <w:p w:rsidR="00E7480A" w:rsidRPr="00E7480A" w:rsidRDefault="00E7480A" w:rsidP="00E7480A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rFonts w:cs="Garamond-Antiqua"/>
          <w:i/>
          <w:sz w:val="22"/>
          <w:szCs w:val="22"/>
          <w:lang w:eastAsia="sv-SE"/>
        </w:rPr>
        <w:t>Förste kurator</w:t>
      </w:r>
    </w:p>
    <w:sectPr w:rsidR="00E7480A" w:rsidRPr="00E7480A" w:rsidSect="0091575F">
      <w:headerReference w:type="default" r:id="rId7"/>
      <w:footerReference w:type="default" r:id="rId8"/>
      <w:pgSz w:w="11906" w:h="16838" w:code="9"/>
      <w:pgMar w:top="1418" w:right="1418" w:bottom="1418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44F" w:rsidRDefault="002B044F">
      <w:r>
        <w:separator/>
      </w:r>
    </w:p>
  </w:endnote>
  <w:endnote w:type="continuationSeparator" w:id="0">
    <w:p w:rsidR="002B044F" w:rsidRDefault="002B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34" w:rsidRDefault="00344D34" w:rsidP="002536BB">
    <w:pPr>
      <w:pStyle w:val="Sidfot"/>
      <w:pBdr>
        <w:top w:val="single" w:sz="4" w:space="0" w:color="auto"/>
      </w:pBdr>
      <w:tabs>
        <w:tab w:val="clear" w:pos="4536"/>
        <w:tab w:val="left" w:pos="1134"/>
        <w:tab w:val="left" w:pos="4820"/>
        <w:tab w:val="left" w:pos="6096"/>
      </w:tabs>
      <w:ind w:left="1134" w:hanging="1134"/>
    </w:pPr>
    <w:r>
      <w:tab/>
    </w:r>
  </w:p>
  <w:p w:rsidR="00344D34" w:rsidRPr="009806FD" w:rsidRDefault="00344D34" w:rsidP="002536BB">
    <w:pPr>
      <w:pStyle w:val="Sidfot"/>
      <w:pBdr>
        <w:top w:val="single" w:sz="4" w:space="0" w:color="auto"/>
      </w:pBdr>
      <w:tabs>
        <w:tab w:val="clear" w:pos="4536"/>
        <w:tab w:val="left" w:pos="851"/>
        <w:tab w:val="left" w:pos="5387"/>
        <w:tab w:val="left" w:pos="6521"/>
      </w:tabs>
      <w:ind w:left="1134" w:hanging="1134"/>
      <w:rPr>
        <w:color w:val="777777"/>
      </w:rPr>
    </w:pPr>
    <w:r w:rsidRPr="009806FD">
      <w:rPr>
        <w:color w:val="777777"/>
      </w:rPr>
      <w:tab/>
      <w:t>Södermanlands-Nerikes nation</w:t>
    </w:r>
    <w:r w:rsidRPr="009806FD">
      <w:rPr>
        <w:color w:val="777777"/>
      </w:rPr>
      <w:tab/>
      <w:t>Telefon</w:t>
    </w:r>
    <w:r w:rsidRPr="009806FD">
      <w:rPr>
        <w:color w:val="777777"/>
      </w:rPr>
      <w:tab/>
      <w:t>018-15 40 61</w:t>
    </w:r>
  </w:p>
  <w:p w:rsidR="00344D34" w:rsidRPr="009806FD" w:rsidRDefault="005772D2" w:rsidP="005772D2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  <w:rPr>
        <w:color w:val="777777"/>
      </w:rPr>
    </w:pPr>
    <w:r>
      <w:rPr>
        <w:color w:val="777777"/>
      </w:rPr>
      <w:tab/>
      <w:t>S:t Olofsgatan 16</w:t>
    </w:r>
    <w:r>
      <w:rPr>
        <w:color w:val="777777"/>
      </w:rPr>
      <w:tab/>
    </w:r>
    <w:r w:rsidRPr="009806FD">
      <w:rPr>
        <w:color w:val="777777"/>
      </w:rPr>
      <w:t>E-post</w:t>
    </w:r>
    <w:r w:rsidRPr="009806FD">
      <w:rPr>
        <w:color w:val="777777"/>
      </w:rPr>
      <w:tab/>
      <w:t>1q@snerike</w:t>
    </w:r>
    <w:r>
      <w:rPr>
        <w:color w:val="777777"/>
      </w:rPr>
      <w:t>s</w:t>
    </w:r>
    <w:r w:rsidRPr="009806FD">
      <w:rPr>
        <w:color w:val="777777"/>
      </w:rPr>
      <w:t>.se</w:t>
    </w:r>
  </w:p>
  <w:p w:rsidR="00344D34" w:rsidRPr="009806FD" w:rsidRDefault="00344D34" w:rsidP="002536BB">
    <w:pPr>
      <w:pStyle w:val="Sidfot"/>
      <w:tabs>
        <w:tab w:val="clear" w:pos="4536"/>
        <w:tab w:val="left" w:pos="851"/>
        <w:tab w:val="left" w:pos="5387"/>
        <w:tab w:val="left" w:pos="6521"/>
      </w:tabs>
      <w:ind w:left="1134" w:hanging="1134"/>
      <w:rPr>
        <w:color w:val="777777"/>
      </w:rPr>
    </w:pPr>
    <w:r w:rsidRPr="009806FD">
      <w:rPr>
        <w:color w:val="777777"/>
      </w:rPr>
      <w:tab/>
      <w:t>753 12 Uppsala</w:t>
    </w:r>
    <w:r w:rsidRPr="009806FD">
      <w:rPr>
        <w:color w:val="777777"/>
      </w:rPr>
      <w:tab/>
    </w:r>
  </w:p>
  <w:p w:rsidR="00344D34" w:rsidRDefault="00344D34">
    <w:pPr>
      <w:pStyle w:val="Sidfot"/>
      <w:tabs>
        <w:tab w:val="clear" w:pos="4536"/>
        <w:tab w:val="left" w:pos="4820"/>
        <w:tab w:val="left" w:pos="6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44F" w:rsidRDefault="002B044F">
      <w:r>
        <w:separator/>
      </w:r>
    </w:p>
  </w:footnote>
  <w:footnote w:type="continuationSeparator" w:id="0">
    <w:p w:rsidR="002B044F" w:rsidRDefault="002B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D34" w:rsidRPr="0047390D" w:rsidRDefault="0028103D" w:rsidP="0047390D">
    <w:pPr>
      <w:ind w:right="6660"/>
      <w:jc w:val="center"/>
    </w:pPr>
    <w:r>
      <w:rPr>
        <w:noProof/>
      </w:rPr>
      <w:object w:dxaOrig="1275" w:dyaOrig="1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85.45pt;height:67.7pt;mso-width-percent:0;mso-height-percent:0;mso-width-percent:0;mso-height-percent:0">
          <v:imagedata r:id="rId1" o:title=""/>
        </v:shape>
        <o:OLEObject Type="Embed" ProgID="Word.Picture.8" ShapeID="_x0000_i1025" DrawAspect="Content" ObjectID="_1849090433" r:id="rId2"/>
      </w:object>
    </w:r>
  </w:p>
  <w:p w:rsidR="00344D34" w:rsidRPr="009806FD" w:rsidRDefault="00344D34" w:rsidP="00921FCA">
    <w:pPr>
      <w:pStyle w:val="Sidhuvud"/>
      <w:tabs>
        <w:tab w:val="clear" w:pos="9072"/>
        <w:tab w:val="right" w:pos="8647"/>
      </w:tabs>
      <w:ind w:right="6376"/>
      <w:jc w:val="center"/>
      <w:rPr>
        <w:color w:val="777777"/>
      </w:rPr>
    </w:pPr>
    <w:r w:rsidRPr="009806FD">
      <w:rPr>
        <w:color w:val="777777"/>
      </w:rPr>
      <w:t>Södermanlands-Nerikes Nation</w:t>
    </w:r>
  </w:p>
  <w:p w:rsidR="00344D34" w:rsidRPr="009806FD" w:rsidRDefault="00344D34" w:rsidP="00921FCA">
    <w:pPr>
      <w:pStyle w:val="Sidhuvud"/>
      <w:tabs>
        <w:tab w:val="clear" w:pos="9072"/>
        <w:tab w:val="right" w:pos="8647"/>
      </w:tabs>
      <w:ind w:right="6376"/>
      <w:jc w:val="center"/>
      <w:rPr>
        <w:color w:val="777777"/>
      </w:rPr>
    </w:pPr>
    <w:r w:rsidRPr="009806FD">
      <w:rPr>
        <w:color w:val="777777"/>
      </w:rPr>
      <w:t>Förste kurator</w:t>
    </w:r>
  </w:p>
  <w:p w:rsidR="00344D34" w:rsidRPr="0047390D" w:rsidRDefault="00344D34" w:rsidP="0047390D">
    <w:pPr>
      <w:ind w:right="66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24"/>
    <w:rsid w:val="000003AA"/>
    <w:rsid w:val="00003F72"/>
    <w:rsid w:val="000113B6"/>
    <w:rsid w:val="00020394"/>
    <w:rsid w:val="00027EA7"/>
    <w:rsid w:val="000401CC"/>
    <w:rsid w:val="00056BC8"/>
    <w:rsid w:val="00064846"/>
    <w:rsid w:val="0006600D"/>
    <w:rsid w:val="000B03FC"/>
    <w:rsid w:val="000B06AB"/>
    <w:rsid w:val="000B23E8"/>
    <w:rsid w:val="000D7712"/>
    <w:rsid w:val="000F4929"/>
    <w:rsid w:val="000F7964"/>
    <w:rsid w:val="00162D6C"/>
    <w:rsid w:val="00163C8C"/>
    <w:rsid w:val="00165D2C"/>
    <w:rsid w:val="001705F6"/>
    <w:rsid w:val="00174605"/>
    <w:rsid w:val="0017735E"/>
    <w:rsid w:val="00180119"/>
    <w:rsid w:val="0018327F"/>
    <w:rsid w:val="00185E2E"/>
    <w:rsid w:val="00187DE0"/>
    <w:rsid w:val="001977E8"/>
    <w:rsid w:val="001C60F5"/>
    <w:rsid w:val="001F6AE6"/>
    <w:rsid w:val="00200A43"/>
    <w:rsid w:val="00225A6F"/>
    <w:rsid w:val="002536BB"/>
    <w:rsid w:val="00256C6F"/>
    <w:rsid w:val="0028103D"/>
    <w:rsid w:val="00285430"/>
    <w:rsid w:val="00286246"/>
    <w:rsid w:val="002A4D70"/>
    <w:rsid w:val="002B044F"/>
    <w:rsid w:val="002F0DBB"/>
    <w:rsid w:val="00312CB4"/>
    <w:rsid w:val="00330C45"/>
    <w:rsid w:val="00341D55"/>
    <w:rsid w:val="00344D34"/>
    <w:rsid w:val="003633A1"/>
    <w:rsid w:val="003823EB"/>
    <w:rsid w:val="003856C7"/>
    <w:rsid w:val="00396FBA"/>
    <w:rsid w:val="003A22B4"/>
    <w:rsid w:val="003D4E25"/>
    <w:rsid w:val="003E5961"/>
    <w:rsid w:val="003F068F"/>
    <w:rsid w:val="003F7903"/>
    <w:rsid w:val="00401C6B"/>
    <w:rsid w:val="00402AE3"/>
    <w:rsid w:val="0041251E"/>
    <w:rsid w:val="00413E6A"/>
    <w:rsid w:val="00430963"/>
    <w:rsid w:val="004310FE"/>
    <w:rsid w:val="00434C24"/>
    <w:rsid w:val="004428FA"/>
    <w:rsid w:val="00450248"/>
    <w:rsid w:val="00462784"/>
    <w:rsid w:val="00463229"/>
    <w:rsid w:val="0047390D"/>
    <w:rsid w:val="004773EA"/>
    <w:rsid w:val="004B1C75"/>
    <w:rsid w:val="004B245B"/>
    <w:rsid w:val="004B4C23"/>
    <w:rsid w:val="004D0360"/>
    <w:rsid w:val="004D50B5"/>
    <w:rsid w:val="00501D60"/>
    <w:rsid w:val="005201E3"/>
    <w:rsid w:val="00526A66"/>
    <w:rsid w:val="0052770A"/>
    <w:rsid w:val="0053043E"/>
    <w:rsid w:val="0054552F"/>
    <w:rsid w:val="00547A74"/>
    <w:rsid w:val="005772D2"/>
    <w:rsid w:val="005848F0"/>
    <w:rsid w:val="00594E64"/>
    <w:rsid w:val="00595F49"/>
    <w:rsid w:val="005C1930"/>
    <w:rsid w:val="005C5427"/>
    <w:rsid w:val="005E2366"/>
    <w:rsid w:val="005E7F43"/>
    <w:rsid w:val="00626929"/>
    <w:rsid w:val="00643601"/>
    <w:rsid w:val="006C59F4"/>
    <w:rsid w:val="007030B0"/>
    <w:rsid w:val="00707828"/>
    <w:rsid w:val="007078C1"/>
    <w:rsid w:val="007221E2"/>
    <w:rsid w:val="007701F0"/>
    <w:rsid w:val="00770393"/>
    <w:rsid w:val="007703E6"/>
    <w:rsid w:val="007909EE"/>
    <w:rsid w:val="007B08B5"/>
    <w:rsid w:val="007D5847"/>
    <w:rsid w:val="007E2575"/>
    <w:rsid w:val="007E5E92"/>
    <w:rsid w:val="00805F88"/>
    <w:rsid w:val="00850AA9"/>
    <w:rsid w:val="00851C97"/>
    <w:rsid w:val="00860BCF"/>
    <w:rsid w:val="0086390C"/>
    <w:rsid w:val="008968AF"/>
    <w:rsid w:val="008A33F7"/>
    <w:rsid w:val="008A40FA"/>
    <w:rsid w:val="00901531"/>
    <w:rsid w:val="0090653A"/>
    <w:rsid w:val="00906812"/>
    <w:rsid w:val="0091575F"/>
    <w:rsid w:val="00917F27"/>
    <w:rsid w:val="00921FCA"/>
    <w:rsid w:val="00966419"/>
    <w:rsid w:val="00974A2D"/>
    <w:rsid w:val="0098020C"/>
    <w:rsid w:val="009806FD"/>
    <w:rsid w:val="009F1548"/>
    <w:rsid w:val="00A0610B"/>
    <w:rsid w:val="00A3335A"/>
    <w:rsid w:val="00A33B52"/>
    <w:rsid w:val="00A4441E"/>
    <w:rsid w:val="00A452D9"/>
    <w:rsid w:val="00A5756A"/>
    <w:rsid w:val="00A60356"/>
    <w:rsid w:val="00A92B2D"/>
    <w:rsid w:val="00AA4C69"/>
    <w:rsid w:val="00AB60F7"/>
    <w:rsid w:val="00AE1D00"/>
    <w:rsid w:val="00AE45F4"/>
    <w:rsid w:val="00B04D73"/>
    <w:rsid w:val="00B333C3"/>
    <w:rsid w:val="00B34076"/>
    <w:rsid w:val="00B34F05"/>
    <w:rsid w:val="00B4127D"/>
    <w:rsid w:val="00B71962"/>
    <w:rsid w:val="00BA2DC8"/>
    <w:rsid w:val="00BA6864"/>
    <w:rsid w:val="00BB137E"/>
    <w:rsid w:val="00BB661E"/>
    <w:rsid w:val="00BE4855"/>
    <w:rsid w:val="00C17F6D"/>
    <w:rsid w:val="00C225E3"/>
    <w:rsid w:val="00C40054"/>
    <w:rsid w:val="00C60A29"/>
    <w:rsid w:val="00C6499D"/>
    <w:rsid w:val="00C82EA1"/>
    <w:rsid w:val="00C87FD9"/>
    <w:rsid w:val="00C967E0"/>
    <w:rsid w:val="00C96A42"/>
    <w:rsid w:val="00CA723F"/>
    <w:rsid w:val="00CB6482"/>
    <w:rsid w:val="00CD1A63"/>
    <w:rsid w:val="00CE6344"/>
    <w:rsid w:val="00D5131A"/>
    <w:rsid w:val="00D52139"/>
    <w:rsid w:val="00D6758A"/>
    <w:rsid w:val="00D72BB5"/>
    <w:rsid w:val="00D90F20"/>
    <w:rsid w:val="00D95946"/>
    <w:rsid w:val="00DB4E7B"/>
    <w:rsid w:val="00DC52C9"/>
    <w:rsid w:val="00DE74AB"/>
    <w:rsid w:val="00DF750B"/>
    <w:rsid w:val="00E36CED"/>
    <w:rsid w:val="00E555FF"/>
    <w:rsid w:val="00E5698A"/>
    <w:rsid w:val="00E72480"/>
    <w:rsid w:val="00E731F0"/>
    <w:rsid w:val="00E7480A"/>
    <w:rsid w:val="00E83D4D"/>
    <w:rsid w:val="00E967BE"/>
    <w:rsid w:val="00EB36A6"/>
    <w:rsid w:val="00EB47E2"/>
    <w:rsid w:val="00EB501B"/>
    <w:rsid w:val="00EC1AA0"/>
    <w:rsid w:val="00ED76FC"/>
    <w:rsid w:val="00EE6117"/>
    <w:rsid w:val="00F00E52"/>
    <w:rsid w:val="00F24087"/>
    <w:rsid w:val="00F51AB1"/>
    <w:rsid w:val="00F5665E"/>
    <w:rsid w:val="00FA0A7C"/>
    <w:rsid w:val="00FC0582"/>
    <w:rsid w:val="00FD4552"/>
    <w:rsid w:val="00FD4B34"/>
    <w:rsid w:val="00FD6F40"/>
    <w:rsid w:val="00FD7170"/>
    <w:rsid w:val="00FE3BDC"/>
    <w:rsid w:val="00FF0575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  <w14:docId w14:val="03045105"/>
  <w15:docId w15:val="{5A7F2EDE-76A3-412C-AC36-7C903C40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CA"/>
    <w:pPr>
      <w:spacing w:line="360" w:lineRule="auto"/>
    </w:pPr>
    <w:rPr>
      <w:rFonts w:ascii="Garamond" w:hAnsi="Garamond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921FCA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Rubrik2">
    <w:name w:val="heading 2"/>
    <w:basedOn w:val="Normal"/>
    <w:next w:val="Normal"/>
    <w:qFormat/>
    <w:rsid w:val="00921FCA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Rubrik3">
    <w:name w:val="heading 3"/>
    <w:basedOn w:val="Normal"/>
    <w:next w:val="Normal"/>
    <w:qFormat/>
    <w:rsid w:val="00921FCA"/>
    <w:pPr>
      <w:keepNext/>
      <w:spacing w:before="240" w:after="60"/>
      <w:outlineLvl w:val="2"/>
    </w:pPr>
    <w:rPr>
      <w:rFonts w:cs="Arial"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styleId="Sidfot">
    <w:name w:val="footer"/>
    <w:basedOn w:val="Normal"/>
    <w:rsid w:val="0091575F"/>
    <w:pPr>
      <w:tabs>
        <w:tab w:val="center" w:pos="4536"/>
        <w:tab w:val="right" w:pos="9072"/>
      </w:tabs>
      <w:spacing w:line="240" w:lineRule="auto"/>
    </w:pPr>
    <w:rPr>
      <w:color w:val="808080"/>
    </w:rPr>
  </w:style>
  <w:style w:type="paragraph" w:customStyle="1" w:styleId="StyleRight">
    <w:name w:val="Style Right"/>
    <w:basedOn w:val="Normal"/>
    <w:rsid w:val="00921FCA"/>
    <w:pPr>
      <w:jc w:val="right"/>
    </w:pPr>
  </w:style>
  <w:style w:type="paragraph" w:styleId="Ballongtext">
    <w:name w:val="Balloon Text"/>
    <w:basedOn w:val="Normal"/>
    <w:semiHidden/>
    <w:rsid w:val="007909EE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E7480A"/>
    <w:rPr>
      <w:rFonts w:ascii="Garamond" w:hAnsi="Garamond" w:cs="Arial"/>
      <w:bCs/>
      <w:kern w:val="32"/>
      <w:sz w:val="48"/>
      <w:szCs w:val="32"/>
      <w:lang w:eastAsia="en-US"/>
    </w:rPr>
  </w:style>
  <w:style w:type="character" w:styleId="Hyperlnk">
    <w:name w:val="Hyperlink"/>
    <w:basedOn w:val="Standardstycketeckensnitt"/>
    <w:rsid w:val="00E7480A"/>
    <w:rPr>
      <w:color w:val="0000FF" w:themeColor="hyperlink"/>
      <w:u w:val="single"/>
    </w:rPr>
  </w:style>
  <w:style w:type="character" w:styleId="Diskretreferens">
    <w:name w:val="Subtle Reference"/>
    <w:basedOn w:val="Standardstycketeckensnitt"/>
    <w:uiPriority w:val="31"/>
    <w:qFormat/>
    <w:rsid w:val="000F4929"/>
    <w:rPr>
      <w:smallCaps/>
      <w:color w:val="C0504D" w:themeColor="accent2"/>
      <w:u w:val="single"/>
    </w:rPr>
  </w:style>
  <w:style w:type="paragraph" w:customStyle="1" w:styleId="Default">
    <w:name w:val="Default"/>
    <w:rsid w:val="003F790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q.SNERIKES\Downloads\Bryggan%20201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Bryggan 2014</Template>
  <TotalTime>1</TotalTime>
  <Pages>1</Pages>
  <Words>139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Uppsala 2002-04-10</vt:lpstr>
      <vt:lpstr>Uppsala 2002-04-10</vt:lpstr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creator>Tredje Kurator</dc:creator>
  <cp:lastModifiedBy>1Q</cp:lastModifiedBy>
  <cp:revision>2</cp:revision>
  <cp:lastPrinted>2019-01-15T11:14:00Z</cp:lastPrinted>
  <dcterms:created xsi:type="dcterms:W3CDTF">2026-08-24T13:27:00Z</dcterms:created>
  <dcterms:modified xsi:type="dcterms:W3CDTF">2026-08-24T13:27:00Z</dcterms:modified>
</cp:coreProperties>
</file>